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004" w:rsidRDefault="00711499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8928100" cy="58661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0" cy="586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004" w:rsidRDefault="00711499">
      <w:r>
        <w:rPr>
          <w:noProof/>
          <w:lang w:eastAsia="pl-PL"/>
        </w:rPr>
        <w:lastRenderedPageBreak/>
        <w:drawing>
          <wp:inline distT="0" distB="0" distL="0" distR="0">
            <wp:extent cx="8893810" cy="64439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810" cy="64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004" w:rsidRDefault="00711499">
      <w:r>
        <w:rPr>
          <w:noProof/>
          <w:lang w:eastAsia="pl-PL"/>
        </w:rPr>
        <w:drawing>
          <wp:inline distT="0" distB="0" distL="0" distR="0">
            <wp:extent cx="8893810" cy="42875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81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5004" w:rsidSect="0010314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14B"/>
    <w:rsid w:val="0010314B"/>
    <w:rsid w:val="001A548A"/>
    <w:rsid w:val="00205A8B"/>
    <w:rsid w:val="0025447F"/>
    <w:rsid w:val="00420727"/>
    <w:rsid w:val="00711499"/>
    <w:rsid w:val="00875004"/>
    <w:rsid w:val="00BE58D1"/>
    <w:rsid w:val="00EC1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5:docId w15:val="{A9F0DCFE-07A8-412B-AF0E-3A28E873E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20727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103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31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56B6C40B</Template>
  <TotalTime>2</TotalTime>
  <Pages>3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google.pl</dc:creator>
  <cp:keywords/>
  <dc:description/>
  <cp:lastModifiedBy>KC</cp:lastModifiedBy>
  <cp:revision>2</cp:revision>
  <dcterms:created xsi:type="dcterms:W3CDTF">2018-06-05T08:11:00Z</dcterms:created>
  <dcterms:modified xsi:type="dcterms:W3CDTF">2018-06-05T08:11:00Z</dcterms:modified>
</cp:coreProperties>
</file>